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0BF1167A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46DD5F59" w14:textId="77777777" w:rsidR="00307EC9" w:rsidRDefault="00787C26"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inline distT="0" distB="0" distL="0" distR="0" wp14:anchorId="49E2FF3F" wp14:editId="2466F479">
                  <wp:extent cx="2680335" cy="2974340"/>
                  <wp:effectExtent l="0" t="0" r="12065" b="0"/>
                  <wp:docPr id="7" name="Picture 7" descr="/Users/jalangl2/Desktop/Squ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jalangl2/Desktop/Squ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9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FB9EA" w14:textId="77777777" w:rsidR="00C1270F" w:rsidRPr="00C1270F" w:rsidRDefault="00C1270F">
            <w:pPr>
              <w:pStyle w:val="Heading2"/>
            </w:pPr>
            <w:r w:rsidRPr="00C1270F">
              <w:t>What will be available at the site?</w:t>
            </w:r>
          </w:p>
          <w:p w14:paraId="4BAC2504" w14:textId="77777777" w:rsidR="00307EC9" w:rsidRPr="00C1270F" w:rsidRDefault="00C1270F">
            <w:pPr>
              <w:pStyle w:val="Heading2"/>
              <w:rPr>
                <w:b w:val="0"/>
              </w:rPr>
            </w:pPr>
            <w:r w:rsidRPr="00C1270F">
              <w:rPr>
                <w:b w:val="0"/>
              </w:rPr>
              <w:t>The garden site is a fenced area with water supply, hoses, all raised beds, handicapped beds, storage shed, a compost pile and mulch pile.</w:t>
            </w:r>
          </w:p>
          <w:p w14:paraId="38A8AF0B" w14:textId="73197044" w:rsidR="00D05475" w:rsidRDefault="00C1270F" w:rsidP="00C1270F">
            <w:r>
              <w:t>There will be also be a variety of garden tools available for sharing</w:t>
            </w:r>
            <w:r w:rsidR="00D05475">
              <w:t xml:space="preserve"> located in the sheds. </w:t>
            </w:r>
          </w:p>
          <w:p w14:paraId="0C5E4DB6" w14:textId="77777777" w:rsidR="00C1270F" w:rsidRPr="00C1270F" w:rsidRDefault="00C1270F" w:rsidP="00C1270F">
            <w:pPr>
              <w:rPr>
                <w:b/>
              </w:rPr>
            </w:pPr>
            <w:r w:rsidRPr="00C1270F">
              <w:rPr>
                <w:b/>
              </w:rPr>
              <w:t>Will there be any technical assistance?</w:t>
            </w:r>
          </w:p>
          <w:p w14:paraId="18D800D5" w14:textId="77777777" w:rsidR="00307EC9" w:rsidRDefault="00C1270F" w:rsidP="007B42C6">
            <w:r>
              <w:t>A community Garden Assistant will be available on a regular basis.  The hours will be posted at the garden.  Master Gardner volunteers from Cooperative Extension will also provide gardening assistance.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61265343" w14:textId="77777777" w:rsidTr="005F3FBC">
              <w:trPr>
                <w:trHeight w:hRule="exact" w:val="10782"/>
              </w:trPr>
              <w:tc>
                <w:tcPr>
                  <w:tcW w:w="5000" w:type="pct"/>
                </w:tcPr>
                <w:p w14:paraId="6983F2E6" w14:textId="2B638E89" w:rsidR="00AF2D3C" w:rsidRPr="00AF2D3C" w:rsidRDefault="00C1270F" w:rsidP="00AF2D3C">
                  <w:pPr>
                    <w:pStyle w:val="Heading1"/>
                    <w:rPr>
                      <w:sz w:val="24"/>
                      <w:szCs w:val="24"/>
                    </w:rPr>
                  </w:pPr>
                  <w:r w:rsidRPr="005F3FBC">
                    <w:rPr>
                      <w:color w:val="000000" w:themeColor="text1"/>
                      <w:sz w:val="24"/>
                      <w:szCs w:val="24"/>
                    </w:rPr>
                    <w:t>Where can I get information</w:t>
                  </w:r>
                  <w:r w:rsidR="00AF2D3C">
                    <w:rPr>
                      <w:sz w:val="24"/>
                      <w:szCs w:val="24"/>
                    </w:rPr>
                    <w:t>?</w:t>
                  </w:r>
                </w:p>
                <w:p w14:paraId="5F52A296" w14:textId="77777777" w:rsidR="00AF2D3C" w:rsidRDefault="00AF2D3C" w:rsidP="00AF2D3C">
                  <w:pPr>
                    <w:pStyle w:val="Heading1"/>
                    <w:rPr>
                      <w:sz w:val="24"/>
                      <w:szCs w:val="24"/>
                    </w:rPr>
                  </w:pPr>
                </w:p>
                <w:p w14:paraId="1526D572" w14:textId="2703FECC" w:rsidR="00307EC9" w:rsidRPr="00AF2D3C" w:rsidRDefault="00C1270F" w:rsidP="00AF2D3C">
                  <w:pPr>
                    <w:rPr>
                      <w:b/>
                      <w:color w:val="000000" w:themeColor="text1"/>
                    </w:rPr>
                  </w:pPr>
                  <w:r w:rsidRPr="00AF2D3C">
                    <w:rPr>
                      <w:b/>
                    </w:rPr>
                    <w:t>Gene Riddle, Garden Manager</w:t>
                  </w:r>
                  <w:r w:rsidR="004655C4" w:rsidRPr="00AF2D3C">
                    <w:rPr>
                      <w:b/>
                    </w:rPr>
                    <w:t xml:space="preserve">          252-814-5110                                            generiddle@214@gmail.com   </w:t>
                  </w:r>
                </w:p>
                <w:p w14:paraId="0DD73F19" w14:textId="77777777" w:rsidR="004655C4" w:rsidRDefault="004655C4" w:rsidP="004655C4">
                  <w:pPr>
                    <w:rPr>
                      <w:rStyle w:val="Hyperlink"/>
                      <w:b/>
                      <w:sz w:val="24"/>
                      <w:szCs w:val="24"/>
                    </w:rPr>
                  </w:pPr>
                  <w:r w:rsidRPr="005F3FBC">
                    <w:rPr>
                      <w:b/>
                      <w:sz w:val="24"/>
                      <w:szCs w:val="24"/>
                    </w:rPr>
                    <w:t xml:space="preserve">David Jones, Assistant Manager              252-747-5683                                               </w:t>
                  </w:r>
                  <w:hyperlink r:id="rId11" w:history="1">
                    <w:r w:rsidRPr="001C4CB5">
                      <w:rPr>
                        <w:b/>
                      </w:rPr>
                      <w:t>readysetwalk10@gmail.com</w:t>
                    </w:r>
                  </w:hyperlink>
                </w:p>
                <w:p w14:paraId="159C5CE7" w14:textId="5E05A03C" w:rsidR="004655C4" w:rsidRPr="005F3FBC" w:rsidRDefault="00C2023C" w:rsidP="004655C4">
                  <w:pPr>
                    <w:rPr>
                      <w:b/>
                      <w:sz w:val="24"/>
                      <w:szCs w:val="24"/>
                    </w:rPr>
                  </w:pPr>
                  <w:r w:rsidRPr="005C712B">
                    <w:rPr>
                      <w:noProof/>
                      <w:sz w:val="18"/>
                      <w:szCs w:val="18"/>
                    </w:rPr>
                    <w:drawing>
                      <wp:anchor distT="0" distB="0" distL="91440" distR="91440" simplePos="0" relativeHeight="251673600" behindDoc="0" locked="0" layoutInCell="1" allowOverlap="1" wp14:anchorId="54F121A2" wp14:editId="1FB0A52B">
                        <wp:simplePos x="0" y="0"/>
                        <wp:positionH relativeFrom="column">
                          <wp:posOffset>1157605</wp:posOffset>
                        </wp:positionH>
                        <wp:positionV relativeFrom="page">
                          <wp:posOffset>5943600</wp:posOffset>
                        </wp:positionV>
                        <wp:extent cx="1256665" cy="855980"/>
                        <wp:effectExtent l="0" t="0" r="0" b="7620"/>
                        <wp:wrapSquare wrapText="bothSides"/>
                        <wp:docPr id="25" name="Picture 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412" t="2462" r="35588" b="20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56665" cy="8559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insideMargin">
                          <wp14:pctWidth>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w:r>
                  <w:r w:rsidR="004655C4" w:rsidRPr="005F3FBC">
                    <w:rPr>
                      <w:b/>
                      <w:sz w:val="24"/>
                      <w:szCs w:val="24"/>
                    </w:rPr>
                    <w:t xml:space="preserve">Greene County Cooperative </w:t>
                  </w:r>
                  <w:r w:rsidR="00F4465E"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="00AF2D3C">
                    <w:rPr>
                      <w:b/>
                      <w:sz w:val="24"/>
                      <w:szCs w:val="24"/>
                    </w:rPr>
                    <w:t>Extension</w:t>
                  </w:r>
                  <w:r w:rsidR="00FD0583"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="004655C4" w:rsidRPr="005F3FBC">
                    <w:rPr>
                      <w:b/>
                      <w:sz w:val="24"/>
                      <w:szCs w:val="24"/>
                    </w:rPr>
                    <w:t xml:space="preserve">252-747-5831                                                 </w:t>
                  </w:r>
                  <w:hyperlink r:id="rId13" w:history="1">
                    <w:r w:rsidR="004655C4" w:rsidRPr="005F3FBC">
                      <w:rPr>
                        <w:rStyle w:val="Hyperlink"/>
                        <w:b/>
                        <w:sz w:val="24"/>
                        <w:szCs w:val="24"/>
                      </w:rPr>
                      <w:t>http://greene.ces.ncsu.edu</w:t>
                    </w:r>
                  </w:hyperlink>
                </w:p>
                <w:p w14:paraId="2AA4D3F3" w14:textId="775048CC" w:rsidR="004655C4" w:rsidRPr="00226D05" w:rsidRDefault="004655C4" w:rsidP="004655C4">
                  <w:pPr>
                    <w:rPr>
                      <w:b/>
                      <w:sz w:val="24"/>
                      <w:szCs w:val="24"/>
                    </w:rPr>
                  </w:pPr>
                  <w:r w:rsidRPr="00226D05">
                    <w:rPr>
                      <w:b/>
                      <w:noProof/>
                      <w:sz w:val="24"/>
                      <w:szCs w:val="24"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71F9879F" wp14:editId="49C4EBCD">
                        <wp:simplePos x="0" y="0"/>
                        <wp:positionH relativeFrom="page">
                          <wp:posOffset>128270</wp:posOffset>
                        </wp:positionH>
                        <wp:positionV relativeFrom="page">
                          <wp:posOffset>2641600</wp:posOffset>
                        </wp:positionV>
                        <wp:extent cx="914400" cy="33274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19786"/>
                            <wp:lineTo x="21000" y="19786"/>
                            <wp:lineTo x="21000" y="0"/>
                            <wp:lineTo x="0" y="0"/>
                          </wp:wrapPolygon>
                        </wp:wrapTight>
                        <wp:docPr id="6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33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CDDA2AB" w14:textId="673EB0A9" w:rsidR="00F4465E" w:rsidRPr="00F4465E" w:rsidRDefault="00F4465E" w:rsidP="00F446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</w:pPr>
                  <w:r w:rsidRPr="00F4465E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71A40841" wp14:editId="2688C01C">
                        <wp:extent cx="2717800" cy="368300"/>
                        <wp:effectExtent l="0" t="0" r="0" b="12700"/>
                        <wp:docPr id="6" name="Picture 6" descr="he Conservation Fund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e Conservation Fund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8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F736BA" w14:textId="12C6D9F3" w:rsidR="00F4465E" w:rsidRPr="00F4465E" w:rsidRDefault="00F4465E" w:rsidP="00F446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</w:pPr>
                </w:p>
                <w:p w14:paraId="1063D670" w14:textId="69CE2453" w:rsidR="004655C4" w:rsidRPr="005F3FBC" w:rsidRDefault="00F4465E" w:rsidP="00F446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noProof/>
                      <w:lang w:eastAsia="en-US"/>
                    </w:rPr>
                    <w:t xml:space="preserve"> </w:t>
                  </w:r>
                  <w:r w:rsidR="005F3FBC">
                    <w:rPr>
                      <w:rFonts w:eastAsia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71552" behindDoc="0" locked="0" layoutInCell="1" allowOverlap="1" wp14:anchorId="077A4E2E" wp14:editId="24547C6A">
                        <wp:simplePos x="0" y="0"/>
                        <wp:positionH relativeFrom="page">
                          <wp:posOffset>13335</wp:posOffset>
                        </wp:positionH>
                        <wp:positionV relativeFrom="page">
                          <wp:posOffset>5836285</wp:posOffset>
                        </wp:positionV>
                        <wp:extent cx="1074420" cy="960120"/>
                        <wp:effectExtent l="0" t="0" r="0" b="5080"/>
                        <wp:wrapTight wrapText="bothSides">
                          <wp:wrapPolygon edited="0">
                            <wp:start x="0" y="0"/>
                            <wp:lineTo x="0" y="21143"/>
                            <wp:lineTo x="20936" y="21143"/>
                            <wp:lineTo x="20936" y="0"/>
                            <wp:lineTo x="0" y="0"/>
                          </wp:wrapPolygon>
                        </wp:wrapTight>
                        <wp:docPr id="33" name="Picture 1" descr="orth Carolina Community Found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h Carolina Community Found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F3FBC">
                    <w:rPr>
                      <w:rFonts w:eastAsia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65408" behindDoc="0" locked="0" layoutInCell="1" allowOverlap="1" wp14:anchorId="37B589B8" wp14:editId="4A7139A0">
                        <wp:simplePos x="0" y="0"/>
                        <wp:positionH relativeFrom="page">
                          <wp:posOffset>13970</wp:posOffset>
                        </wp:positionH>
                        <wp:positionV relativeFrom="page">
                          <wp:posOffset>3886200</wp:posOffset>
                        </wp:positionV>
                        <wp:extent cx="1073785" cy="91694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942"/>
                            <wp:lineTo x="20949" y="20942"/>
                            <wp:lineTo x="20949" y="0"/>
                            <wp:lineTo x="0" y="0"/>
                          </wp:wrapPolygon>
                        </wp:wrapTight>
                        <wp:docPr id="27" name="irc_mi" descr="http://www.snowhillnc.com/images/townse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snowhillnc.com/images/townse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785" cy="916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F3FBC">
                    <w:rPr>
                      <w:rFonts w:eastAsia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74BC8A89" wp14:editId="001B9AB1">
                        <wp:simplePos x="0" y="0"/>
                        <wp:positionH relativeFrom="page">
                          <wp:posOffset>128270</wp:posOffset>
                        </wp:positionH>
                        <wp:positionV relativeFrom="page">
                          <wp:posOffset>4919345</wp:posOffset>
                        </wp:positionV>
                        <wp:extent cx="1049020" cy="8636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965"/>
                            <wp:lineTo x="20920" y="20965"/>
                            <wp:lineTo x="20920" y="0"/>
                            <wp:lineTo x="0" y="0"/>
                          </wp:wrapPolygon>
                        </wp:wrapTight>
                        <wp:docPr id="10" name="irc_mi" descr="http://profile.ak.fbcdn.net/hprofile-ak-ash3/41806_212715612075231_1194208349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profile.ak.fbcdn.net/hprofile-ak-ash3/41806_212715612075231_1194208349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02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F3FBC">
                    <w:rPr>
                      <w:rFonts w:eastAsia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69504" behindDoc="0" locked="0" layoutInCell="1" allowOverlap="1" wp14:anchorId="3E0A2196" wp14:editId="25B7548E">
                        <wp:simplePos x="0" y="0"/>
                        <wp:positionH relativeFrom="page">
                          <wp:posOffset>1476375</wp:posOffset>
                        </wp:positionH>
                        <wp:positionV relativeFrom="page">
                          <wp:posOffset>4921885</wp:posOffset>
                        </wp:positionV>
                        <wp:extent cx="955675" cy="967740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0976"/>
                            <wp:lineTo x="21241" y="20976"/>
                            <wp:lineTo x="21241" y="0"/>
                            <wp:lineTo x="0" y="0"/>
                          </wp:wrapPolygon>
                        </wp:wrapThrough>
                        <wp:docPr id="73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-h-clover-with-tag-line-2012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675" cy="967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F3FBC">
                    <w:rPr>
                      <w:rFonts w:eastAsia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67456" behindDoc="0" locked="0" layoutInCell="1" allowOverlap="1" wp14:anchorId="0533A461" wp14:editId="2935DA15">
                        <wp:simplePos x="0" y="0"/>
                        <wp:positionH relativeFrom="page">
                          <wp:posOffset>1270635</wp:posOffset>
                        </wp:positionH>
                        <wp:positionV relativeFrom="page">
                          <wp:posOffset>3893185</wp:posOffset>
                        </wp:positionV>
                        <wp:extent cx="1049020" cy="977900"/>
                        <wp:effectExtent l="0" t="0" r="0" b="12700"/>
                        <wp:wrapTight wrapText="bothSides">
                          <wp:wrapPolygon edited="0">
                            <wp:start x="0" y="0"/>
                            <wp:lineTo x="0" y="21319"/>
                            <wp:lineTo x="20920" y="21319"/>
                            <wp:lineTo x="20920" y="0"/>
                            <wp:lineTo x="0" y="0"/>
                          </wp:wrapPolygon>
                        </wp:wrapTight>
                        <wp:docPr id="28" name="Picture 9" descr="https://encrypted-tbn1.gstatic.com/images?q=tbn:ANd9GcTqE3tw9F3uRbByZQJgnkdTBcX33dDcp21nl26QxyDtDmxnM9-UQ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encrypted-tbn1.gstatic.com/images?q=tbn:ANd9GcTqE3tw9F3uRbByZQJgnkdTBcX33dDcp21nl26QxyDtDmxnM9-UQ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02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655C4">
                    <w:rPr>
                      <w:b/>
                    </w:rPr>
                    <w:t xml:space="preserve">    </w:t>
                  </w:r>
                  <w:r w:rsidR="005F3FBC" w:rsidRPr="005F3FBC">
                    <w:rPr>
                      <w:b/>
                      <w:sz w:val="20"/>
                      <w:szCs w:val="20"/>
                    </w:rPr>
                    <w:t>Made possible th</w:t>
                  </w:r>
                  <w:r w:rsidR="005F3FBC">
                    <w:rPr>
                      <w:rFonts w:eastAsia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63360" behindDoc="0" locked="0" layoutInCell="1" allowOverlap="1" wp14:anchorId="11FC1DFD" wp14:editId="10173BE5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3522345</wp:posOffset>
                        </wp:positionV>
                        <wp:extent cx="2404745" cy="297180"/>
                        <wp:effectExtent l="0" t="0" r="8255" b="7620"/>
                        <wp:wrapTight wrapText="bothSides">
                          <wp:wrapPolygon edited="0">
                            <wp:start x="0" y="0"/>
                            <wp:lineTo x="0" y="20308"/>
                            <wp:lineTo x="21446" y="20308"/>
                            <wp:lineTo x="21446" y="0"/>
                            <wp:lineTo x="0" y="0"/>
                          </wp:wrapPolygon>
                        </wp:wrapTight>
                        <wp:docPr id="11" name="Picture 1" descr="orth Carolina Agricultural And Technical State Universi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h Carolina Agricultural And Technical State Universi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745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F3FBC" w:rsidRPr="005F3FBC">
                    <w:rPr>
                      <w:b/>
                      <w:sz w:val="20"/>
                      <w:szCs w:val="20"/>
                    </w:rPr>
                    <w:t xml:space="preserve">rough support </w:t>
                  </w:r>
                  <w:r w:rsidR="005F3FBC">
                    <w:rPr>
                      <w:b/>
                      <w:sz w:val="20"/>
                      <w:szCs w:val="20"/>
                    </w:rPr>
                    <w:t>from:</w:t>
                  </w:r>
                </w:p>
              </w:tc>
            </w:tr>
            <w:tr w:rsidR="00307EC9" w14:paraId="5B43CB39" w14:textId="77777777" w:rsidTr="00187B3B">
              <w:trPr>
                <w:trHeight w:hRule="exact" w:val="100"/>
              </w:trPr>
              <w:tc>
                <w:tcPr>
                  <w:tcW w:w="5000" w:type="pct"/>
                  <w:vAlign w:val="bottom"/>
                </w:tcPr>
                <w:p w14:paraId="1655239C" w14:textId="77777777" w:rsidR="00307EC9" w:rsidRDefault="00307EC9"/>
              </w:tc>
            </w:tr>
          </w:tbl>
          <w:p w14:paraId="52D82259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3993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93"/>
            </w:tblGrid>
            <w:tr w:rsidR="00307EC9" w14:paraId="50D4338B" w14:textId="77777777" w:rsidTr="004455BC">
              <w:trPr>
                <w:trHeight w:hRule="exact" w:val="5760"/>
              </w:trPr>
              <w:tc>
                <w:tcPr>
                  <w:tcW w:w="5000" w:type="pct"/>
                </w:tcPr>
                <w:p w14:paraId="48AA859A" w14:textId="68DDCA93" w:rsidR="00307EC9" w:rsidRDefault="00787C26">
                  <w:r>
                    <w:t>G</w:t>
                  </w:r>
                  <w:r w:rsidR="004455BC">
                    <w:rPr>
                      <w:noProof/>
                      <w:lang w:eastAsia="en-US"/>
                    </w:rPr>
                    <w:drawing>
                      <wp:inline distT="0" distB="0" distL="0" distR="0" wp14:anchorId="35DE2484" wp14:editId="4811AB19">
                        <wp:extent cx="2311400" cy="3657600"/>
                        <wp:effectExtent l="0" t="0" r="0" b="0"/>
                        <wp:docPr id="4" name="Picture 4" descr="Flower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lower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1400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26893218" w14:textId="77777777" w:rsidTr="004455BC">
              <w:trPr>
                <w:trHeight w:hRule="exact" w:val="360"/>
              </w:trPr>
              <w:tc>
                <w:tcPr>
                  <w:tcW w:w="5000" w:type="pct"/>
                </w:tcPr>
                <w:p w14:paraId="77CA4A16" w14:textId="77777777" w:rsidR="00307EC9" w:rsidRDefault="00307EC9"/>
              </w:tc>
            </w:tr>
            <w:tr w:rsidR="00307EC9" w14:paraId="36431E51" w14:textId="77777777" w:rsidTr="004455BC">
              <w:trPr>
                <w:trHeight w:hRule="exact" w:val="2763"/>
              </w:trPr>
              <w:sdt>
                <w:sdtPr>
                  <w:rPr>
                    <w:szCs w:val="56"/>
                  </w:rPr>
                  <w:alias w:val="Enter Company Name:"/>
                  <w:tag w:val="Enter Company Name:"/>
                  <w:id w:val="-2083982577"/>
                  <w:placeholder>
                    <w:docPart w:val="A85F9D462DAC6D45A0B07DDC65B2E0FB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78537F2F" w14:textId="77777777" w:rsidR="00307EC9" w:rsidRDefault="005F3FBC" w:rsidP="005F3FBC">
                      <w:pPr>
                        <w:pStyle w:val="Title"/>
                        <w:spacing w:line="276" w:lineRule="auto"/>
                        <w:jc w:val="center"/>
                      </w:pPr>
                      <w:r>
                        <w:rPr>
                          <w:szCs w:val="56"/>
                        </w:rPr>
                        <w:t>Greene Community Garden</w:t>
                      </w:r>
                    </w:p>
                  </w:tc>
                </w:sdtContent>
              </w:sdt>
            </w:tr>
            <w:tr w:rsidR="00307EC9" w14:paraId="3326F2A7" w14:textId="77777777" w:rsidTr="004455BC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47EEE729" w14:textId="3928EA03" w:rsidR="00307EC9" w:rsidRPr="00787C26" w:rsidRDefault="001C4CB5" w:rsidP="00787C26">
                  <w:pPr>
                    <w:pStyle w:val="Subtitle"/>
                    <w:spacing w:line="360" w:lineRule="auto"/>
                    <w:ind w:left="0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</w:t>
                  </w:r>
                  <w:r w:rsidR="00ED3A0E">
                    <w:rPr>
                      <w:sz w:val="22"/>
                    </w:rPr>
                    <w:t xml:space="preserve">  </w:t>
                  </w:r>
                  <w:r>
                    <w:rPr>
                      <w:sz w:val="22"/>
                    </w:rPr>
                    <w:t xml:space="preserve"> </w:t>
                  </w:r>
                  <w:r w:rsidR="00787C26" w:rsidRPr="00787C26">
                    <w:rPr>
                      <w:sz w:val="22"/>
                    </w:rPr>
                    <w:t>“Inspiring Community Involvement”</w:t>
                  </w:r>
                </w:p>
              </w:tc>
            </w:tr>
          </w:tbl>
          <w:p w14:paraId="7837B393" w14:textId="77777777" w:rsidR="00307EC9" w:rsidRDefault="00307EC9"/>
        </w:tc>
      </w:tr>
      <w:tr w:rsidR="00307EC9" w14:paraId="61CC7798" w14:textId="77777777" w:rsidTr="00463633">
        <w:trPr>
          <w:trHeight w:val="100"/>
          <w:jc w:val="center"/>
        </w:trPr>
        <w:tc>
          <w:tcPr>
            <w:tcW w:w="4565" w:type="dxa"/>
            <w:tcMar>
              <w:right w:w="720" w:type="dxa"/>
            </w:tcMar>
          </w:tcPr>
          <w:p w14:paraId="5567E217" w14:textId="2406FA58" w:rsidR="00307EC9" w:rsidRDefault="00787C26" w:rsidP="00187B3B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27EA34CF" wp14:editId="187F56FD">
                  <wp:extent cx="2438400" cy="2174240"/>
                  <wp:effectExtent l="0" t="0" r="0" b="10160"/>
                  <wp:docPr id="8" name="Picture 8" descr="/Users/jalangl2/Desktop/Lill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jalangl2/Desktop/Lill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9EDFC" w14:textId="7A5647F8" w:rsidR="00307EC9" w:rsidRPr="00365EBB" w:rsidRDefault="00187B3B" w:rsidP="00187B3B">
            <w:pPr>
              <w:pStyle w:val="Heading2"/>
              <w:rPr>
                <w:rStyle w:val="Heading1Char"/>
                <w:b/>
                <w:bCs/>
                <w:color w:val="352F25" w:themeColor="text2"/>
                <w:sz w:val="24"/>
              </w:rPr>
            </w:pPr>
            <w:r>
              <w:t>What is a Community Garden?</w:t>
            </w:r>
          </w:p>
          <w:p w14:paraId="26AB0288" w14:textId="09391878" w:rsidR="00307EC9" w:rsidRDefault="00187B3B" w:rsidP="00187B3B">
            <w:r>
              <w:t xml:space="preserve">An area of land that is made available to members of a community to grow vegetables, flowers, etc. </w:t>
            </w:r>
            <w:r w:rsidR="005B0B9B">
              <w:t xml:space="preserve"> </w:t>
            </w:r>
            <w:r>
              <w:t>Plots of land are leased to the gardeners for a small annual fee</w:t>
            </w:r>
            <w:r w:rsidR="00ED3A0E">
              <w:t xml:space="preserve"> of $15 a year.  </w:t>
            </w:r>
          </w:p>
          <w:p w14:paraId="7C2B4BC7" w14:textId="77777777" w:rsidR="00187B3B" w:rsidRDefault="00187B3B" w:rsidP="00187B3B">
            <w:pPr>
              <w:rPr>
                <w:b/>
              </w:rPr>
            </w:pPr>
            <w:r w:rsidRPr="00187B3B">
              <w:rPr>
                <w:b/>
              </w:rPr>
              <w:t>Where is the garden located?</w:t>
            </w:r>
          </w:p>
          <w:p w14:paraId="69C543C9" w14:textId="31EF7FF5" w:rsidR="005B0B9B" w:rsidRDefault="000842A3" w:rsidP="00187B3B">
            <w:r>
              <w:t xml:space="preserve">The garden is located at 212 Hart Street which is off Harper Street (903S) just </w:t>
            </w:r>
            <w:r w:rsidR="005B0B9B">
              <w:t>past</w:t>
            </w:r>
            <w:r>
              <w:t xml:space="preserve"> the Lenoir</w:t>
            </w:r>
            <w:r w:rsidR="005B0B9B">
              <w:t xml:space="preserve"> Community College.</w:t>
            </w:r>
          </w:p>
          <w:p w14:paraId="6C8BBFAD" w14:textId="4FC66F8D" w:rsidR="00187B3B" w:rsidRPr="000842A3" w:rsidRDefault="005B0B9B" w:rsidP="00187B3B">
            <w:pPr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CB144EE" wp14:editId="1C5D703A">
                  <wp:extent cx="2438400" cy="1841500"/>
                  <wp:effectExtent l="0" t="0" r="0" b="12700"/>
                  <wp:docPr id="3" name="Picture 3" descr="Pepp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pp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42A3">
              <w:t xml:space="preserve"> 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4845359A" w14:textId="10546FC2" w:rsidR="00307EC9" w:rsidRDefault="00187B3B" w:rsidP="0063311A">
            <w:pPr>
              <w:pStyle w:val="Heading2"/>
              <w:spacing w:before="200"/>
            </w:pPr>
            <w:r>
              <w:t>What are the goals of the Community Garden?</w:t>
            </w:r>
          </w:p>
          <w:p w14:paraId="1408855A" w14:textId="77777777" w:rsidR="00187B3B" w:rsidRDefault="00187B3B" w:rsidP="00187B3B">
            <w:r>
              <w:t>To provide Greene County residents the opportunity to grow their own vegetables.</w:t>
            </w:r>
          </w:p>
          <w:p w14:paraId="16396AED" w14:textId="49733BF7" w:rsidR="00187B3B" w:rsidRDefault="00187B3B" w:rsidP="00187B3B">
            <w:r>
              <w:t>To encourage citizens to increase physical activity and make</w:t>
            </w:r>
            <w:r w:rsidR="000842A3">
              <w:t xml:space="preserve"> healthy food choices.</w:t>
            </w:r>
          </w:p>
          <w:p w14:paraId="1C562429" w14:textId="77777777" w:rsidR="000842A3" w:rsidRDefault="000842A3" w:rsidP="00187B3B">
            <w:r>
              <w:t>To provide gardening workshops for both children and adults.</w:t>
            </w:r>
          </w:p>
          <w:p w14:paraId="724DBDC4" w14:textId="77777777" w:rsidR="000842A3" w:rsidRDefault="000842A3" w:rsidP="00187B3B">
            <w:r>
              <w:t>To have fun.</w:t>
            </w:r>
          </w:p>
          <w:p w14:paraId="685024FE" w14:textId="77777777" w:rsidR="000842A3" w:rsidRDefault="000842A3" w:rsidP="00187B3B">
            <w:r>
              <w:t>To provide intergenerational gardening experience for students and adults.</w:t>
            </w:r>
          </w:p>
          <w:p w14:paraId="7E8F0DDC" w14:textId="5D0BEA5A" w:rsidR="000842A3" w:rsidRDefault="000842A3" w:rsidP="00187B3B">
            <w:r>
              <w:t xml:space="preserve">To support the nutritional needs of others through contributing produce to the food </w:t>
            </w:r>
            <w:r w:rsidR="00FD59BE">
              <w:t>shelter</w:t>
            </w:r>
            <w:r w:rsidR="00ED3A0E">
              <w:t xml:space="preserve"> </w:t>
            </w:r>
            <w:r>
              <w:t>and volunteering 4-5 hours to help maintain the common garden areas.</w:t>
            </w:r>
          </w:p>
          <w:p w14:paraId="5792F8CE" w14:textId="2E91BDB1" w:rsidR="00307EC9" w:rsidRPr="00FD59BE" w:rsidRDefault="00463633" w:rsidP="00FD59BE">
            <w:pPr>
              <w:pStyle w:val="Quote"/>
              <w:rPr>
                <w:i w:val="0"/>
                <w:iCs w:val="0"/>
                <w:color w:val="4D4436" w:themeColor="text2" w:themeTint="E6"/>
                <w:sz w:val="22"/>
              </w:rPr>
            </w:pPr>
            <w:r>
              <w:rPr>
                <w:i w:val="0"/>
                <w:iCs w:val="0"/>
                <w:noProof/>
                <w:color w:val="4D4436" w:themeColor="text2" w:themeTint="E6"/>
                <w:sz w:val="22"/>
                <w:lang w:eastAsia="en-US"/>
              </w:rPr>
              <w:drawing>
                <wp:inline distT="0" distB="0" distL="0" distR="0" wp14:anchorId="608403B8" wp14:editId="77D143C5">
                  <wp:extent cx="1981200" cy="749300"/>
                  <wp:effectExtent l="0" t="0" r="0" b="12700"/>
                  <wp:docPr id="2" name="Picture 2" descr="NCCooperativeExtension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CCooperativeExtension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p w14:paraId="3C5FCFED" w14:textId="77777777" w:rsidR="00307EC9" w:rsidRDefault="00787C26">
            <w:r>
              <w:rPr>
                <w:noProof/>
                <w:lang w:eastAsia="en-US"/>
              </w:rPr>
              <w:drawing>
                <wp:inline distT="0" distB="0" distL="0" distR="0" wp14:anchorId="03C1BD76" wp14:editId="3A8E10AA">
                  <wp:extent cx="2438400" cy="2108200"/>
                  <wp:effectExtent l="0" t="0" r="0" b="0"/>
                  <wp:docPr id="9" name="Picture 9" descr="/Users/jalangl2/Desktop/Plant b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jalangl2/Desktop/Plant b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8E850" w14:textId="77777777" w:rsidR="00307EC9" w:rsidRDefault="000842A3" w:rsidP="000842A3">
            <w:p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>How can I be involved?</w:t>
            </w:r>
          </w:p>
          <w:p w14:paraId="0DE6941B" w14:textId="7AD8EFCB" w:rsidR="000842A3" w:rsidRPr="00463633" w:rsidRDefault="000842A3" w:rsidP="000842A3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Rent a plot:                                  </w:t>
            </w:r>
            <w:r w:rsidR="005B0B9B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                 </w:t>
            </w:r>
            <w:r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Volunteer </w:t>
            </w:r>
            <w:r w:rsidR="005B0B9B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to help in the garden         </w:t>
            </w:r>
            <w:r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Make a donation     </w:t>
            </w:r>
            <w:r w:rsidR="005B0B9B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                               </w:t>
            </w:r>
            <w:r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 Donate tools                                           Plot Fees:                                                     4’ X 16’ Raised Bed (64 sq. ft.)                Fee: $1</w:t>
            </w:r>
            <w:r w:rsidR="00FD59BE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5</w:t>
            </w:r>
            <w:r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.00                          </w:t>
            </w:r>
            <w:r w:rsidR="00463633"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                          A one-</w:t>
            </w:r>
            <w:r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time $10.00 deposit will</w:t>
            </w:r>
            <w:r w:rsidR="00463633"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 also be collected.  It will be returned upon completing of fall clean-up to any gardener who is not returning the following year.  For a full set of guidelines see the Community Garden Application form at the Greene County Extension Office: 229 </w:t>
            </w:r>
            <w:proofErr w:type="spellStart"/>
            <w:r w:rsidR="00463633"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Kingold</w:t>
            </w:r>
            <w:proofErr w:type="spellEnd"/>
            <w:r w:rsidR="00463633" w:rsidRPr="00463633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 Blvd., Suite E, Snow Hill, NC 28580        252-747-5831</w:t>
            </w:r>
          </w:p>
        </w:tc>
      </w:tr>
    </w:tbl>
    <w:p w14:paraId="7C14ED5D" w14:textId="592CC6A2" w:rsidR="009915C8" w:rsidRDefault="009915C8" w:rsidP="00FD59BE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6C2B1" w14:textId="77777777" w:rsidR="008B0EEF" w:rsidRDefault="008B0EEF" w:rsidP="00BF6AFD">
      <w:pPr>
        <w:spacing w:after="0" w:line="240" w:lineRule="auto"/>
      </w:pPr>
      <w:r>
        <w:separator/>
      </w:r>
    </w:p>
  </w:endnote>
  <w:endnote w:type="continuationSeparator" w:id="0">
    <w:p w14:paraId="0DDB7422" w14:textId="77777777" w:rsidR="008B0EEF" w:rsidRDefault="008B0EEF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6B280" w14:textId="77777777" w:rsidR="008B0EEF" w:rsidRDefault="008B0EEF" w:rsidP="00BF6AFD">
      <w:pPr>
        <w:spacing w:after="0" w:line="240" w:lineRule="auto"/>
      </w:pPr>
      <w:r>
        <w:separator/>
      </w:r>
    </w:p>
  </w:footnote>
  <w:footnote w:type="continuationSeparator" w:id="0">
    <w:p w14:paraId="4A5021BB" w14:textId="77777777" w:rsidR="008B0EEF" w:rsidRDefault="008B0EEF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C26"/>
    <w:rsid w:val="000842A3"/>
    <w:rsid w:val="001372C8"/>
    <w:rsid w:val="00187B3B"/>
    <w:rsid w:val="001947E7"/>
    <w:rsid w:val="001C4CB5"/>
    <w:rsid w:val="001D0847"/>
    <w:rsid w:val="00226D05"/>
    <w:rsid w:val="00227118"/>
    <w:rsid w:val="002511E7"/>
    <w:rsid w:val="00307EC9"/>
    <w:rsid w:val="00342F06"/>
    <w:rsid w:val="0034639D"/>
    <w:rsid w:val="00365EBB"/>
    <w:rsid w:val="003B391D"/>
    <w:rsid w:val="00422379"/>
    <w:rsid w:val="004455BC"/>
    <w:rsid w:val="00463633"/>
    <w:rsid w:val="004655C4"/>
    <w:rsid w:val="0048634A"/>
    <w:rsid w:val="004F4911"/>
    <w:rsid w:val="005259A3"/>
    <w:rsid w:val="005473B9"/>
    <w:rsid w:val="0056054A"/>
    <w:rsid w:val="00571D35"/>
    <w:rsid w:val="005B0B9B"/>
    <w:rsid w:val="005E5178"/>
    <w:rsid w:val="005F3FBC"/>
    <w:rsid w:val="0063311A"/>
    <w:rsid w:val="0068396D"/>
    <w:rsid w:val="006A2E06"/>
    <w:rsid w:val="006E11A9"/>
    <w:rsid w:val="007014C5"/>
    <w:rsid w:val="007647EF"/>
    <w:rsid w:val="00787C26"/>
    <w:rsid w:val="007B42C6"/>
    <w:rsid w:val="007D471F"/>
    <w:rsid w:val="007E3C3A"/>
    <w:rsid w:val="0089764D"/>
    <w:rsid w:val="008B000B"/>
    <w:rsid w:val="008B0EEF"/>
    <w:rsid w:val="008E2004"/>
    <w:rsid w:val="009251FD"/>
    <w:rsid w:val="00960A60"/>
    <w:rsid w:val="009915C8"/>
    <w:rsid w:val="009D1554"/>
    <w:rsid w:val="009F3198"/>
    <w:rsid w:val="00A54316"/>
    <w:rsid w:val="00A769D1"/>
    <w:rsid w:val="00A85868"/>
    <w:rsid w:val="00A95BFB"/>
    <w:rsid w:val="00AB72BA"/>
    <w:rsid w:val="00AD7341"/>
    <w:rsid w:val="00AF2D3C"/>
    <w:rsid w:val="00B16D26"/>
    <w:rsid w:val="00BF6AFD"/>
    <w:rsid w:val="00C1270F"/>
    <w:rsid w:val="00C2023C"/>
    <w:rsid w:val="00C244AC"/>
    <w:rsid w:val="00C476E1"/>
    <w:rsid w:val="00CA697C"/>
    <w:rsid w:val="00CD1DEA"/>
    <w:rsid w:val="00D05475"/>
    <w:rsid w:val="00D06DFB"/>
    <w:rsid w:val="00D21ABA"/>
    <w:rsid w:val="00D27440"/>
    <w:rsid w:val="00D7034A"/>
    <w:rsid w:val="00DB5D32"/>
    <w:rsid w:val="00DC15E8"/>
    <w:rsid w:val="00E82F54"/>
    <w:rsid w:val="00ED3A0E"/>
    <w:rsid w:val="00EE0A38"/>
    <w:rsid w:val="00F4465E"/>
    <w:rsid w:val="00F65FF0"/>
    <w:rsid w:val="00F66B21"/>
    <w:rsid w:val="00F77F47"/>
    <w:rsid w:val="00F83409"/>
    <w:rsid w:val="00FA07B2"/>
    <w:rsid w:val="00FD0583"/>
    <w:rsid w:val="00FD4131"/>
    <w:rsid w:val="00FD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62E1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4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greene.ces.ncsu.ed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tif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adysetwalk10@gmail.com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hyperlink" Target="https://www.conservationfund.org/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langl2/Library/Containers/com.microsoft.Word/Data/Library/Caches/1033/TM02911897/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5F9D462DAC6D45A0B07DDC65B2E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655F9-4037-0944-B808-3455AD558F11}"/>
      </w:docPartPr>
      <w:docPartBody>
        <w:p w:rsidR="00286A41" w:rsidRDefault="00244708">
          <w:pPr>
            <w:pStyle w:val="A85F9D462DAC6D45A0B07DDC65B2E0FB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708"/>
    <w:rsid w:val="00020940"/>
    <w:rsid w:val="00244708"/>
    <w:rsid w:val="00286A41"/>
    <w:rsid w:val="003E553E"/>
    <w:rsid w:val="005464FF"/>
    <w:rsid w:val="006719B3"/>
    <w:rsid w:val="008B073D"/>
    <w:rsid w:val="008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44546A" w:themeColor="text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C404848B7F514EB2F46F821E18131E">
    <w:name w:val="C7C404848B7F514EB2F46F821E18131E"/>
  </w:style>
  <w:style w:type="paragraph" w:customStyle="1" w:styleId="96B2AE18B1049840A77603667533B3EB">
    <w:name w:val="96B2AE18B1049840A77603667533B3EB"/>
  </w:style>
  <w:style w:type="paragraph" w:customStyle="1" w:styleId="7221410FB6FDCE47A4694C0D6080A294">
    <w:name w:val="7221410FB6FDCE47A4694C0D6080A294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2"/>
      <w:szCs w:val="22"/>
      <w:lang w:eastAsia="ja-JP"/>
    </w:rPr>
  </w:style>
  <w:style w:type="paragraph" w:customStyle="1" w:styleId="26420B68F1C3C64785348340BB49B696">
    <w:name w:val="26420B68F1C3C64785348340BB49B69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58A36C3D7B85845899DDFD436178789">
    <w:name w:val="D58A36C3D7B85845899DDFD436178789"/>
  </w:style>
  <w:style w:type="paragraph" w:customStyle="1" w:styleId="D4D371DEECB3484184ABCD9EF14B6991">
    <w:name w:val="D4D371DEECB3484184ABCD9EF14B6991"/>
  </w:style>
  <w:style w:type="paragraph" w:customStyle="1" w:styleId="B991705A5E6C33468E85CD0D71DAD76C">
    <w:name w:val="B991705A5E6C33468E85CD0D71DAD76C"/>
  </w:style>
  <w:style w:type="paragraph" w:customStyle="1" w:styleId="F1D960BC35B2D442B3F50A1730B3E559">
    <w:name w:val="F1D960BC35B2D442B3F50A1730B3E559"/>
  </w:style>
  <w:style w:type="paragraph" w:customStyle="1" w:styleId="7273DD2C0BB8794E93E9776090BDBEEF">
    <w:name w:val="7273DD2C0BB8794E93E9776090BDBEEF"/>
  </w:style>
  <w:style w:type="paragraph" w:customStyle="1" w:styleId="330D68AEF11A594280D55275EDEFA7E5">
    <w:name w:val="330D68AEF11A594280D55275EDEFA7E5"/>
  </w:style>
  <w:style w:type="paragraph" w:customStyle="1" w:styleId="8530FD24029DE243ABBD07A3B7A4A459">
    <w:name w:val="8530FD24029DE243ABBD07A3B7A4A459"/>
  </w:style>
  <w:style w:type="paragraph" w:customStyle="1" w:styleId="CC4DABC25A8BFE42953B6C951B49307E">
    <w:name w:val="CC4DABC25A8BFE42953B6C951B49307E"/>
  </w:style>
  <w:style w:type="paragraph" w:customStyle="1" w:styleId="E12396527C73204FB73098B7C169CC64">
    <w:name w:val="E12396527C73204FB73098B7C169CC64"/>
  </w:style>
  <w:style w:type="paragraph" w:customStyle="1" w:styleId="A85F9D462DAC6D45A0B07DDC65B2E0FB">
    <w:name w:val="A85F9D462DAC6D45A0B07DDC65B2E0FB"/>
  </w:style>
  <w:style w:type="paragraph" w:customStyle="1" w:styleId="4AFE9F4EDE35CE429D7732720BE6BDAB">
    <w:name w:val="4AFE9F4EDE35CE429D7732720BE6BDAB"/>
  </w:style>
  <w:style w:type="paragraph" w:customStyle="1" w:styleId="C5A84BB1E107A34AB2029CE6F0798688">
    <w:name w:val="C5A84BB1E107A34AB2029CE6F0798688"/>
  </w:style>
  <w:style w:type="paragraph" w:customStyle="1" w:styleId="A8EF5BE024A43548B8D83D35913AD496">
    <w:name w:val="A8EF5BE024A43548B8D83D35913AD496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Cs w:val="22"/>
      <w:lang w:eastAsia="ja-JP"/>
    </w:rPr>
  </w:style>
  <w:style w:type="paragraph" w:customStyle="1" w:styleId="545E083DB8827740AE01109680E6D062">
    <w:name w:val="545E083DB8827740AE01109680E6D062"/>
  </w:style>
  <w:style w:type="paragraph" w:customStyle="1" w:styleId="48D5AE73AB8EE44C8A637E972995B432">
    <w:name w:val="48D5AE73AB8EE44C8A637E972995B432"/>
  </w:style>
  <w:style w:type="paragraph" w:customStyle="1" w:styleId="FADAD0B396988C4FA2BCDE080B0E4B55">
    <w:name w:val="FADAD0B396988C4FA2BCDE080B0E4B55"/>
  </w:style>
  <w:style w:type="paragraph" w:customStyle="1" w:styleId="EDCB2A14B3FFD74EA11A62CA4715E874">
    <w:name w:val="EDCB2A14B3FFD74EA11A62CA4715E874"/>
  </w:style>
  <w:style w:type="paragraph" w:customStyle="1" w:styleId="38D7CF2F63DA844B9C2E7160BBF0436E">
    <w:name w:val="38D7CF2F63DA844B9C2E7160BBF0436E"/>
  </w:style>
  <w:style w:type="paragraph" w:customStyle="1" w:styleId="613104FFA61CA2409EAE914C307831EE">
    <w:name w:val="613104FFA61CA2409EAE914C307831EE"/>
  </w:style>
  <w:style w:type="paragraph" w:customStyle="1" w:styleId="3037F2ED31F82341B325946A4741FDB8">
    <w:name w:val="3037F2ED31F82341B325946A4741FDB8"/>
  </w:style>
  <w:style w:type="paragraph" w:customStyle="1" w:styleId="F43330D58D3F0F479D4CDF4CC7C80F2B">
    <w:name w:val="F43330D58D3F0F479D4CDF4CC7C80F2B"/>
  </w:style>
  <w:style w:type="paragraph" w:customStyle="1" w:styleId="DEB0ECBBDE0AD7459BC18B1C8AF68BBC">
    <w:name w:val="DEB0ECBBDE0AD7459BC18B1C8AF68BBC"/>
  </w:style>
  <w:style w:type="paragraph" w:customStyle="1" w:styleId="4463D38CE0790F4088BBE7220142795C">
    <w:name w:val="4463D38CE0790F4088BBE7220142795C"/>
  </w:style>
  <w:style w:type="paragraph" w:customStyle="1" w:styleId="BE7E45618BEA164FBB24A4C83D4132CE">
    <w:name w:val="BE7E45618BEA164FBB24A4C83D4132CE"/>
  </w:style>
  <w:style w:type="paragraph" w:customStyle="1" w:styleId="4E535CAF3F7A16469665C42A69BF47A1">
    <w:name w:val="4E535CAF3F7A16469665C42A69BF47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keywords>Greene Community Garden</cp:keywords>
  <cp:lastModifiedBy>Microsoft Office User</cp:lastModifiedBy>
  <cp:revision>2</cp:revision>
  <cp:lastPrinted>2017-09-11T19:14:00Z</cp:lastPrinted>
  <dcterms:created xsi:type="dcterms:W3CDTF">2019-07-23T19:53:00Z</dcterms:created>
  <dcterms:modified xsi:type="dcterms:W3CDTF">2019-07-23T19:53:00Z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